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C076F" w:rsidRPr="00587A9C" w:rsidRDefault="00487747" w:rsidP="00DE7CA4">
      <w:pPr>
        <w:ind w:left="5103" w:hanging="5103"/>
        <w:jc w:val="center"/>
        <w:rPr>
          <w:rFonts w:ascii="Arial" w:hAnsi="Arial" w:cs="Arial"/>
          <w:b/>
          <w:i/>
          <w:color w:val="1F3864"/>
          <w:sz w:val="48"/>
          <w:szCs w:val="48"/>
        </w:rPr>
      </w:pPr>
      <w:r w:rsidRPr="00587A9C">
        <w:rPr>
          <w:rFonts w:ascii="Arial" w:hAnsi="Arial" w:cs="Arial"/>
          <w:b/>
          <w:i/>
          <w:color w:val="1F3864"/>
          <w:sz w:val="48"/>
          <w:szCs w:val="48"/>
        </w:rPr>
        <w:t>CAMPIONATI ITALIANI INTERFORZE</w:t>
      </w:r>
    </w:p>
    <w:p w:rsidR="00E113EE" w:rsidRPr="00587A9C" w:rsidRDefault="00487747" w:rsidP="00E113EE">
      <w:pPr>
        <w:ind w:left="5103" w:hanging="4961"/>
        <w:jc w:val="center"/>
        <w:rPr>
          <w:rFonts w:ascii="Arial" w:hAnsi="Arial" w:cs="Arial"/>
          <w:b/>
          <w:i/>
          <w:color w:val="1F3864"/>
          <w:sz w:val="48"/>
          <w:szCs w:val="48"/>
        </w:rPr>
      </w:pPr>
      <w:r w:rsidRPr="00587A9C">
        <w:rPr>
          <w:rFonts w:ascii="Arial" w:hAnsi="Arial" w:cs="Arial"/>
          <w:b/>
          <w:i/>
          <w:color w:val="1F3864"/>
          <w:sz w:val="48"/>
          <w:szCs w:val="48"/>
        </w:rPr>
        <w:t>DI TENNISTAVOLO 2025</w:t>
      </w:r>
    </w:p>
    <w:p w:rsidR="004C076F" w:rsidRPr="00487747" w:rsidRDefault="004C076F" w:rsidP="00177837">
      <w:pPr>
        <w:tabs>
          <w:tab w:val="left" w:pos="4962"/>
        </w:tabs>
        <w:jc w:val="both"/>
        <w:rPr>
          <w:rFonts w:ascii="Arial" w:hAnsi="Arial" w:cs="Arial"/>
          <w:b/>
          <w:sz w:val="24"/>
          <w:szCs w:val="24"/>
        </w:rPr>
      </w:pPr>
    </w:p>
    <w:p w:rsidR="007612BC" w:rsidRPr="00587A9C" w:rsidRDefault="00034DA8" w:rsidP="00034DA8">
      <w:pPr>
        <w:tabs>
          <w:tab w:val="left" w:pos="4962"/>
        </w:tabs>
        <w:jc w:val="center"/>
        <w:rPr>
          <w:rFonts w:ascii="Arial" w:hAnsi="Arial" w:cs="Arial"/>
          <w:b/>
          <w:i/>
          <w:color w:val="2F5496"/>
          <w:sz w:val="48"/>
          <w:szCs w:val="48"/>
        </w:rPr>
      </w:pPr>
      <w:r w:rsidRPr="00587A9C">
        <w:rPr>
          <w:rFonts w:ascii="Arial" w:hAnsi="Arial" w:cs="Arial"/>
          <w:b/>
          <w:i/>
          <w:color w:val="2F5496"/>
          <w:sz w:val="48"/>
          <w:szCs w:val="48"/>
        </w:rPr>
        <w:t xml:space="preserve">Modulo di </w:t>
      </w:r>
      <w:r w:rsidR="00871215" w:rsidRPr="00587A9C">
        <w:rPr>
          <w:rFonts w:ascii="Arial" w:hAnsi="Arial" w:cs="Arial"/>
          <w:b/>
          <w:i/>
          <w:color w:val="2F5496"/>
          <w:sz w:val="48"/>
          <w:szCs w:val="48"/>
        </w:rPr>
        <w:t>iscrizione</w:t>
      </w:r>
    </w:p>
    <w:p w:rsidR="00871215" w:rsidRPr="00816811" w:rsidRDefault="00871215" w:rsidP="00034DA8">
      <w:pPr>
        <w:tabs>
          <w:tab w:val="left" w:pos="4962"/>
        </w:tabs>
        <w:jc w:val="center"/>
        <w:rPr>
          <w:rFonts w:ascii="Aptos" w:hAnsi="Aptos"/>
          <w:b/>
          <w:i/>
          <w:sz w:val="32"/>
          <w:szCs w:val="32"/>
        </w:rPr>
      </w:pPr>
    </w:p>
    <w:p w:rsidR="00871215" w:rsidRDefault="00871215" w:rsidP="00E808E4">
      <w:pPr>
        <w:tabs>
          <w:tab w:val="left" w:pos="4962"/>
        </w:tabs>
        <w:spacing w:line="360" w:lineRule="auto"/>
        <w:rPr>
          <w:rFonts w:ascii="Aptos" w:hAnsi="Aptos"/>
          <w:b/>
          <w:i/>
          <w:sz w:val="28"/>
          <w:szCs w:val="28"/>
        </w:rPr>
      </w:pPr>
      <w:r w:rsidRPr="00E808E4">
        <w:rPr>
          <w:rFonts w:ascii="Aptos" w:hAnsi="Aptos"/>
          <w:b/>
          <w:i/>
          <w:sz w:val="28"/>
          <w:szCs w:val="28"/>
        </w:rPr>
        <w:t>COGNOME E NOME:</w:t>
      </w:r>
    </w:p>
    <w:p w:rsidR="00E808E4" w:rsidRPr="00E808E4" w:rsidRDefault="00E808E4" w:rsidP="00E808E4">
      <w:pPr>
        <w:tabs>
          <w:tab w:val="left" w:pos="4962"/>
        </w:tabs>
        <w:spacing w:line="600" w:lineRule="auto"/>
        <w:rPr>
          <w:rFonts w:ascii="Aptos" w:hAnsi="Aptos"/>
          <w:b/>
          <w:i/>
          <w:sz w:val="28"/>
          <w:szCs w:val="28"/>
        </w:rPr>
      </w:pPr>
    </w:p>
    <w:p w:rsidR="00C034C9" w:rsidRPr="00E808E4" w:rsidRDefault="00871215" w:rsidP="00E808E4">
      <w:pPr>
        <w:tabs>
          <w:tab w:val="left" w:pos="4962"/>
        </w:tabs>
        <w:spacing w:line="360" w:lineRule="auto"/>
        <w:rPr>
          <w:rFonts w:ascii="Aptos" w:hAnsi="Aptos"/>
          <w:b/>
          <w:i/>
          <w:sz w:val="28"/>
          <w:szCs w:val="28"/>
        </w:rPr>
      </w:pPr>
      <w:r w:rsidRPr="00E808E4">
        <w:rPr>
          <w:rFonts w:ascii="Aptos" w:hAnsi="Aptos"/>
          <w:b/>
          <w:i/>
          <w:sz w:val="28"/>
          <w:szCs w:val="28"/>
        </w:rPr>
        <w:t>FORZA ARMATA</w:t>
      </w:r>
      <w:r w:rsidR="00816811">
        <w:rPr>
          <w:rFonts w:ascii="Aptos" w:hAnsi="Aptos"/>
          <w:b/>
          <w:i/>
          <w:sz w:val="28"/>
          <w:szCs w:val="28"/>
        </w:rPr>
        <w:t xml:space="preserve"> </w:t>
      </w:r>
      <w:r w:rsidRPr="00E808E4">
        <w:rPr>
          <w:rFonts w:ascii="Aptos" w:hAnsi="Aptos"/>
          <w:b/>
          <w:i/>
          <w:sz w:val="28"/>
          <w:szCs w:val="28"/>
        </w:rPr>
        <w:t>/</w:t>
      </w:r>
      <w:r w:rsidR="00816811">
        <w:rPr>
          <w:rFonts w:ascii="Aptos" w:hAnsi="Aptos"/>
          <w:b/>
          <w:i/>
          <w:sz w:val="28"/>
          <w:szCs w:val="28"/>
        </w:rPr>
        <w:t xml:space="preserve"> </w:t>
      </w:r>
      <w:r w:rsidRPr="00E808E4">
        <w:rPr>
          <w:rFonts w:ascii="Aptos" w:hAnsi="Aptos"/>
          <w:b/>
          <w:i/>
          <w:sz w:val="28"/>
          <w:szCs w:val="28"/>
        </w:rPr>
        <w:t>C</w:t>
      </w:r>
      <w:r w:rsidR="00487747" w:rsidRPr="00E808E4">
        <w:rPr>
          <w:rFonts w:ascii="Aptos" w:hAnsi="Aptos"/>
          <w:b/>
          <w:i/>
          <w:sz w:val="28"/>
          <w:szCs w:val="28"/>
        </w:rPr>
        <w:t>.</w:t>
      </w:r>
      <w:r w:rsidRPr="00E808E4">
        <w:rPr>
          <w:rFonts w:ascii="Aptos" w:hAnsi="Aptos"/>
          <w:b/>
          <w:i/>
          <w:sz w:val="28"/>
          <w:szCs w:val="28"/>
        </w:rPr>
        <w:t>DO GENERALE</w:t>
      </w:r>
      <w:r w:rsidR="00816811">
        <w:rPr>
          <w:rFonts w:ascii="Aptos" w:hAnsi="Aptos"/>
          <w:b/>
          <w:i/>
          <w:sz w:val="28"/>
          <w:szCs w:val="28"/>
        </w:rPr>
        <w:t xml:space="preserve"> </w:t>
      </w:r>
      <w:r w:rsidRPr="00E808E4">
        <w:rPr>
          <w:rFonts w:ascii="Aptos" w:hAnsi="Aptos"/>
          <w:b/>
          <w:i/>
          <w:sz w:val="28"/>
          <w:szCs w:val="28"/>
        </w:rPr>
        <w:t>/</w:t>
      </w:r>
      <w:r w:rsidR="00816811">
        <w:rPr>
          <w:rFonts w:ascii="Aptos" w:hAnsi="Aptos"/>
          <w:b/>
          <w:i/>
          <w:sz w:val="28"/>
          <w:szCs w:val="28"/>
        </w:rPr>
        <w:t xml:space="preserve"> </w:t>
      </w:r>
      <w:r w:rsidRPr="00E808E4">
        <w:rPr>
          <w:rFonts w:ascii="Aptos" w:hAnsi="Aptos"/>
          <w:b/>
          <w:i/>
          <w:sz w:val="28"/>
          <w:szCs w:val="28"/>
        </w:rPr>
        <w:t>DICASTERO DI APPARTENENZA:</w:t>
      </w:r>
    </w:p>
    <w:p w:rsidR="00871215" w:rsidRPr="00E808E4" w:rsidRDefault="00871215" w:rsidP="009E3800">
      <w:pPr>
        <w:tabs>
          <w:tab w:val="left" w:pos="4962"/>
        </w:tabs>
        <w:spacing w:line="600" w:lineRule="auto"/>
        <w:rPr>
          <w:rFonts w:ascii="Aptos" w:hAnsi="Aptos"/>
          <w:b/>
          <w:i/>
          <w:sz w:val="28"/>
          <w:szCs w:val="28"/>
        </w:rPr>
      </w:pPr>
    </w:p>
    <w:p w:rsidR="00871215" w:rsidRPr="00E808E4" w:rsidRDefault="00871215" w:rsidP="00E808E4">
      <w:pPr>
        <w:tabs>
          <w:tab w:val="left" w:pos="1134"/>
        </w:tabs>
        <w:spacing w:line="480" w:lineRule="auto"/>
        <w:rPr>
          <w:rFonts w:ascii="Aptos" w:hAnsi="Aptos"/>
          <w:b/>
          <w:i/>
          <w:sz w:val="28"/>
          <w:szCs w:val="28"/>
        </w:rPr>
      </w:pPr>
      <w:r w:rsidRPr="00E808E4">
        <w:rPr>
          <w:rFonts w:ascii="Aptos" w:hAnsi="Aptos"/>
          <w:b/>
          <w:i/>
          <w:sz w:val="28"/>
          <w:szCs w:val="28"/>
        </w:rPr>
        <w:t xml:space="preserve">REPARTO/ENTE DI </w:t>
      </w:r>
      <w:r w:rsidR="00487747" w:rsidRPr="00E808E4">
        <w:rPr>
          <w:rFonts w:ascii="Aptos" w:hAnsi="Aptos"/>
          <w:b/>
          <w:i/>
          <w:sz w:val="28"/>
          <w:szCs w:val="28"/>
        </w:rPr>
        <w:t>SERVIZIO:</w:t>
      </w:r>
      <w:r w:rsidR="00E808E4">
        <w:rPr>
          <w:rFonts w:ascii="Aptos" w:hAnsi="Aptos"/>
          <w:b/>
          <w:i/>
          <w:sz w:val="28"/>
          <w:szCs w:val="28"/>
        </w:rPr>
        <w:tab/>
      </w:r>
    </w:p>
    <w:p w:rsidR="00E808E4" w:rsidRPr="00E808E4" w:rsidRDefault="00871215" w:rsidP="00E808E4">
      <w:pPr>
        <w:tabs>
          <w:tab w:val="left" w:pos="1134"/>
        </w:tabs>
        <w:spacing w:line="480" w:lineRule="auto"/>
        <w:rPr>
          <w:rFonts w:ascii="Aptos" w:hAnsi="Aptos"/>
          <w:b/>
          <w:i/>
          <w:sz w:val="28"/>
          <w:szCs w:val="28"/>
        </w:rPr>
      </w:pPr>
      <w:r w:rsidRPr="00E808E4">
        <w:rPr>
          <w:rFonts w:ascii="Aptos" w:hAnsi="Aptos"/>
          <w:b/>
          <w:i/>
          <w:sz w:val="28"/>
          <w:szCs w:val="28"/>
        </w:rPr>
        <w:t>GRADO/QUALIFICA</w:t>
      </w:r>
      <w:r w:rsidR="00F767A3" w:rsidRPr="00E808E4">
        <w:rPr>
          <w:rFonts w:ascii="Aptos" w:hAnsi="Aptos"/>
          <w:b/>
          <w:i/>
          <w:sz w:val="28"/>
          <w:szCs w:val="28"/>
        </w:rPr>
        <w:t>:</w:t>
      </w:r>
      <w:r w:rsidR="00E808E4">
        <w:rPr>
          <w:rFonts w:ascii="Aptos" w:hAnsi="Aptos"/>
          <w:b/>
          <w:i/>
          <w:sz w:val="28"/>
          <w:szCs w:val="28"/>
        </w:rPr>
        <w:tab/>
      </w:r>
    </w:p>
    <w:p w:rsidR="00E808E4" w:rsidRPr="00E808E4" w:rsidRDefault="00871215" w:rsidP="00E808E4">
      <w:pPr>
        <w:tabs>
          <w:tab w:val="left" w:pos="1134"/>
        </w:tabs>
        <w:spacing w:line="480" w:lineRule="auto"/>
        <w:rPr>
          <w:rFonts w:ascii="Aptos" w:hAnsi="Aptos"/>
          <w:b/>
          <w:i/>
          <w:sz w:val="28"/>
          <w:szCs w:val="28"/>
        </w:rPr>
      </w:pPr>
      <w:r w:rsidRPr="00E808E4">
        <w:rPr>
          <w:rFonts w:ascii="Aptos" w:hAnsi="Aptos"/>
          <w:b/>
          <w:i/>
          <w:sz w:val="28"/>
          <w:szCs w:val="28"/>
        </w:rPr>
        <w:t xml:space="preserve">N. DOCUMENTO </w:t>
      </w:r>
      <w:r w:rsidR="00487747" w:rsidRPr="00E808E4">
        <w:rPr>
          <w:rFonts w:ascii="Aptos" w:hAnsi="Aptos"/>
          <w:b/>
          <w:i/>
          <w:sz w:val="28"/>
          <w:szCs w:val="28"/>
        </w:rPr>
        <w:t>MILITARE:</w:t>
      </w:r>
      <w:r w:rsidR="00E808E4">
        <w:rPr>
          <w:rFonts w:ascii="Aptos" w:hAnsi="Aptos"/>
          <w:b/>
          <w:i/>
          <w:sz w:val="28"/>
          <w:szCs w:val="28"/>
        </w:rPr>
        <w:tab/>
      </w:r>
    </w:p>
    <w:p w:rsidR="00E808E4" w:rsidRPr="00E808E4" w:rsidRDefault="00871215" w:rsidP="00E808E4">
      <w:pPr>
        <w:tabs>
          <w:tab w:val="left" w:pos="1134"/>
        </w:tabs>
        <w:spacing w:line="480" w:lineRule="auto"/>
        <w:rPr>
          <w:rFonts w:ascii="Aptos" w:hAnsi="Aptos"/>
          <w:b/>
          <w:i/>
          <w:sz w:val="28"/>
          <w:szCs w:val="28"/>
        </w:rPr>
      </w:pPr>
      <w:r w:rsidRPr="00E808E4">
        <w:rPr>
          <w:rFonts w:ascii="Aptos" w:hAnsi="Aptos"/>
          <w:b/>
          <w:i/>
          <w:sz w:val="28"/>
          <w:szCs w:val="28"/>
        </w:rPr>
        <w:t>N. CELLULARE:</w:t>
      </w:r>
      <w:r w:rsidR="00E808E4">
        <w:rPr>
          <w:rFonts w:ascii="Aptos" w:hAnsi="Aptos"/>
          <w:b/>
          <w:i/>
          <w:sz w:val="28"/>
          <w:szCs w:val="28"/>
        </w:rPr>
        <w:tab/>
      </w:r>
    </w:p>
    <w:p w:rsidR="00E808E4" w:rsidRDefault="00E113EE" w:rsidP="00E808E4">
      <w:pPr>
        <w:spacing w:line="600" w:lineRule="auto"/>
        <w:rPr>
          <w:rFonts w:ascii="Aptos" w:hAnsi="Aptos"/>
          <w:b/>
          <w:i/>
          <w:sz w:val="28"/>
          <w:szCs w:val="28"/>
        </w:rPr>
      </w:pPr>
      <w:r w:rsidRPr="00E808E4">
        <w:rPr>
          <w:rFonts w:ascii="Aptos" w:hAnsi="Aptos"/>
          <w:b/>
          <w:i/>
          <w:sz w:val="28"/>
          <w:szCs w:val="28"/>
        </w:rPr>
        <w:t xml:space="preserve">E </w:t>
      </w:r>
      <w:r w:rsidR="00871215" w:rsidRPr="00E808E4">
        <w:rPr>
          <w:rFonts w:ascii="Aptos" w:hAnsi="Aptos"/>
          <w:b/>
          <w:i/>
          <w:sz w:val="28"/>
          <w:szCs w:val="28"/>
        </w:rPr>
        <w:t>MAIL:</w:t>
      </w:r>
      <w:r w:rsidR="00E808E4">
        <w:rPr>
          <w:rFonts w:ascii="Aptos" w:hAnsi="Aptos"/>
          <w:b/>
          <w:i/>
          <w:sz w:val="28"/>
          <w:szCs w:val="28"/>
        </w:rPr>
        <w:tab/>
      </w:r>
      <w:r w:rsidR="00E808E4">
        <w:rPr>
          <w:rFonts w:ascii="Aptos" w:hAnsi="Aptos"/>
          <w:b/>
          <w:i/>
          <w:sz w:val="28"/>
          <w:szCs w:val="28"/>
        </w:rPr>
        <w:tab/>
      </w:r>
    </w:p>
    <w:p w:rsidR="00177837" w:rsidRPr="00E808E4" w:rsidRDefault="00177837" w:rsidP="00816811">
      <w:pPr>
        <w:tabs>
          <w:tab w:val="left" w:pos="4962"/>
        </w:tabs>
        <w:spacing w:line="360" w:lineRule="auto"/>
        <w:rPr>
          <w:rFonts w:ascii="Aptos" w:eastAsia="MS Gothic" w:hAnsi="Aptos"/>
          <w:b/>
          <w:i/>
          <w:sz w:val="28"/>
          <w:szCs w:val="28"/>
        </w:rPr>
      </w:pPr>
      <w:r w:rsidRPr="00E808E4">
        <w:rPr>
          <w:rFonts w:ascii="Aptos" w:hAnsi="Aptos"/>
          <w:b/>
          <w:i/>
          <w:sz w:val="28"/>
          <w:szCs w:val="28"/>
        </w:rPr>
        <w:t xml:space="preserve">TESSERATO </w:t>
      </w:r>
      <w:r w:rsidR="00487747" w:rsidRPr="00E808E4">
        <w:rPr>
          <w:rFonts w:ascii="Aptos" w:hAnsi="Aptos"/>
          <w:b/>
          <w:i/>
          <w:sz w:val="28"/>
          <w:szCs w:val="28"/>
        </w:rPr>
        <w:t>FITET:</w:t>
      </w:r>
      <w:r w:rsidR="00487747" w:rsidRPr="00E808E4">
        <w:rPr>
          <w:rFonts w:ascii="Aptos" w:hAnsi="Aptos"/>
          <w:b/>
          <w:i/>
          <w:sz w:val="28"/>
          <w:szCs w:val="28"/>
        </w:rPr>
        <w:tab/>
        <w:t>SÌ</w:t>
      </w:r>
      <w:r w:rsidRPr="00E808E4">
        <w:rPr>
          <w:rFonts w:ascii="Aptos" w:hAnsi="Aptos"/>
          <w:b/>
          <w:i/>
          <w:sz w:val="28"/>
          <w:szCs w:val="28"/>
        </w:rPr>
        <w:t xml:space="preserve"> </w:t>
      </w:r>
      <w:r w:rsidRPr="00E808E4">
        <w:rPr>
          <w:rFonts w:ascii="Aptos" w:eastAsia="MS Gothic" w:hAnsi="Aptos"/>
          <w:b/>
          <w:position w:val="-6"/>
          <w:sz w:val="36"/>
          <w:szCs w:val="36"/>
        </w:rPr>
        <w:t>☐</w:t>
      </w:r>
      <w:r w:rsidRPr="00E808E4">
        <w:rPr>
          <w:rFonts w:ascii="Aptos" w:hAnsi="Aptos"/>
          <w:b/>
          <w:i/>
          <w:sz w:val="28"/>
          <w:szCs w:val="28"/>
        </w:rPr>
        <w:t xml:space="preserve">       NO </w:t>
      </w:r>
      <w:r w:rsidRPr="00E808E4">
        <w:rPr>
          <w:rFonts w:ascii="Aptos" w:eastAsia="MS Gothic" w:hAnsi="Aptos"/>
          <w:b/>
          <w:position w:val="-6"/>
          <w:sz w:val="36"/>
          <w:szCs w:val="36"/>
        </w:rPr>
        <w:t>☐</w:t>
      </w:r>
    </w:p>
    <w:p w:rsidR="00177837" w:rsidRPr="00E808E4" w:rsidRDefault="00177837" w:rsidP="00816811">
      <w:pPr>
        <w:tabs>
          <w:tab w:val="left" w:pos="4962"/>
        </w:tabs>
        <w:rPr>
          <w:rFonts w:ascii="Aptos" w:eastAsia="MS Gothic" w:hAnsi="Aptos"/>
          <w:b/>
          <w:i/>
          <w:sz w:val="28"/>
          <w:szCs w:val="28"/>
        </w:rPr>
      </w:pPr>
      <w:r w:rsidRPr="00E808E4">
        <w:rPr>
          <w:rFonts w:ascii="Aptos" w:hAnsi="Aptos"/>
          <w:b/>
          <w:i/>
          <w:sz w:val="28"/>
          <w:szCs w:val="28"/>
        </w:rPr>
        <w:t>SE S</w:t>
      </w:r>
      <w:r w:rsidR="00487747" w:rsidRPr="00E808E4">
        <w:rPr>
          <w:rFonts w:ascii="Aptos" w:hAnsi="Aptos"/>
          <w:b/>
          <w:i/>
          <w:sz w:val="28"/>
          <w:szCs w:val="28"/>
        </w:rPr>
        <w:t>Ì</w:t>
      </w:r>
      <w:r w:rsidRPr="00E808E4">
        <w:rPr>
          <w:rFonts w:ascii="Aptos" w:hAnsi="Aptos"/>
          <w:b/>
          <w:i/>
          <w:sz w:val="28"/>
          <w:szCs w:val="28"/>
        </w:rPr>
        <w:t>:</w:t>
      </w:r>
      <w:r w:rsidR="00487747" w:rsidRPr="00E808E4">
        <w:rPr>
          <w:rFonts w:ascii="Aptos" w:hAnsi="Aptos"/>
          <w:b/>
          <w:i/>
          <w:sz w:val="28"/>
          <w:szCs w:val="28"/>
        </w:rPr>
        <w:tab/>
      </w:r>
      <w:r w:rsidRPr="00E808E4">
        <w:rPr>
          <w:rFonts w:ascii="Aptos" w:hAnsi="Aptos"/>
          <w:b/>
          <w:i/>
          <w:sz w:val="28"/>
          <w:szCs w:val="28"/>
        </w:rPr>
        <w:t xml:space="preserve">CATEGORIA </w:t>
      </w:r>
      <w:r w:rsidRPr="00E808E4">
        <w:rPr>
          <w:rFonts w:ascii="Aptos" w:eastAsia="MS Gothic" w:hAnsi="Aptos"/>
          <w:b/>
          <w:position w:val="-12"/>
          <w:sz w:val="72"/>
          <w:szCs w:val="44"/>
        </w:rPr>
        <w:t>☐</w:t>
      </w:r>
    </w:p>
    <w:p w:rsidR="00816811" w:rsidRDefault="00816811" w:rsidP="00816811">
      <w:pPr>
        <w:tabs>
          <w:tab w:val="left" w:pos="4962"/>
        </w:tabs>
        <w:rPr>
          <w:rFonts w:ascii="Aptos" w:hAnsi="Aptos"/>
          <w:sz w:val="24"/>
          <w:szCs w:val="24"/>
          <w:u w:val="single"/>
        </w:rPr>
      </w:pPr>
    </w:p>
    <w:p w:rsidR="00816811" w:rsidRDefault="00816811" w:rsidP="00816811">
      <w:pPr>
        <w:tabs>
          <w:tab w:val="left" w:pos="4962"/>
        </w:tabs>
        <w:rPr>
          <w:rFonts w:ascii="Aptos" w:hAnsi="Aptos"/>
          <w:sz w:val="24"/>
          <w:szCs w:val="24"/>
          <w:u w:val="single"/>
        </w:rPr>
      </w:pPr>
    </w:p>
    <w:p w:rsidR="003E4076" w:rsidRPr="00E808E4" w:rsidRDefault="0048386E" w:rsidP="00816811">
      <w:pPr>
        <w:tabs>
          <w:tab w:val="left" w:pos="4962"/>
        </w:tabs>
        <w:spacing w:line="360" w:lineRule="auto"/>
        <w:rPr>
          <w:rFonts w:ascii="Aptos" w:hAnsi="Aptos"/>
          <w:sz w:val="24"/>
          <w:szCs w:val="24"/>
          <w:u w:val="single"/>
        </w:rPr>
      </w:pPr>
      <w:r w:rsidRPr="00E808E4">
        <w:rPr>
          <w:rFonts w:ascii="Aptos" w:hAnsi="Aptos"/>
          <w:sz w:val="24"/>
          <w:szCs w:val="24"/>
          <w:u w:val="single"/>
        </w:rPr>
        <w:t xml:space="preserve">Da </w:t>
      </w:r>
      <w:r w:rsidR="00E113EE" w:rsidRPr="00E808E4">
        <w:rPr>
          <w:rFonts w:ascii="Aptos" w:hAnsi="Aptos"/>
          <w:sz w:val="24"/>
          <w:szCs w:val="24"/>
          <w:u w:val="single"/>
        </w:rPr>
        <w:t xml:space="preserve">inviare, entro </w:t>
      </w:r>
      <w:r w:rsidR="00BC649D" w:rsidRPr="00E808E4">
        <w:rPr>
          <w:rFonts w:ascii="Aptos" w:hAnsi="Aptos"/>
          <w:sz w:val="24"/>
          <w:szCs w:val="24"/>
          <w:u w:val="single"/>
        </w:rPr>
        <w:t xml:space="preserve">e non oltre </w:t>
      </w:r>
      <w:r w:rsidR="00E113EE" w:rsidRPr="00E808E4">
        <w:rPr>
          <w:rFonts w:ascii="Aptos" w:hAnsi="Aptos"/>
          <w:sz w:val="24"/>
          <w:szCs w:val="24"/>
          <w:u w:val="single"/>
        </w:rPr>
        <w:t>il</w:t>
      </w:r>
      <w:r w:rsidR="00C034C9" w:rsidRPr="00E808E4">
        <w:rPr>
          <w:rFonts w:ascii="Aptos" w:hAnsi="Aptos"/>
          <w:sz w:val="24"/>
          <w:szCs w:val="24"/>
          <w:u w:val="single"/>
        </w:rPr>
        <w:t xml:space="preserve"> </w:t>
      </w:r>
      <w:r w:rsidR="00CD3E13" w:rsidRPr="00DE7CA4">
        <w:rPr>
          <w:rFonts w:ascii="Aptos" w:hAnsi="Aptos"/>
          <w:b/>
          <w:bCs/>
          <w:color w:val="C00000"/>
          <w:sz w:val="24"/>
          <w:szCs w:val="24"/>
          <w:u w:val="single"/>
        </w:rPr>
        <w:t>3</w:t>
      </w:r>
      <w:r w:rsidR="00CD3A9C" w:rsidRPr="00DE7CA4">
        <w:rPr>
          <w:rFonts w:ascii="Aptos" w:hAnsi="Aptos"/>
          <w:b/>
          <w:bCs/>
          <w:color w:val="C00000"/>
          <w:sz w:val="24"/>
          <w:szCs w:val="24"/>
          <w:u w:val="single"/>
        </w:rPr>
        <w:t>0</w:t>
      </w:r>
      <w:r w:rsidR="00CD3E13" w:rsidRPr="00DE7CA4">
        <w:rPr>
          <w:rFonts w:ascii="Aptos" w:hAnsi="Aptos"/>
          <w:b/>
          <w:bCs/>
          <w:color w:val="C00000"/>
          <w:sz w:val="24"/>
          <w:szCs w:val="24"/>
          <w:u w:val="single"/>
        </w:rPr>
        <w:t xml:space="preserve"> </w:t>
      </w:r>
      <w:r w:rsidR="003E4076" w:rsidRPr="00DE7CA4">
        <w:rPr>
          <w:rFonts w:ascii="Aptos" w:hAnsi="Aptos"/>
          <w:b/>
          <w:bCs/>
          <w:color w:val="C00000"/>
          <w:sz w:val="24"/>
          <w:szCs w:val="24"/>
          <w:u w:val="single"/>
        </w:rPr>
        <w:t>maggio</w:t>
      </w:r>
      <w:r w:rsidR="00CD3E13" w:rsidRPr="00DE7CA4">
        <w:rPr>
          <w:rFonts w:ascii="Aptos" w:hAnsi="Aptos"/>
          <w:b/>
          <w:bCs/>
          <w:color w:val="C00000"/>
          <w:sz w:val="24"/>
          <w:szCs w:val="24"/>
          <w:u w:val="single"/>
        </w:rPr>
        <w:t xml:space="preserve"> </w:t>
      </w:r>
      <w:r w:rsidR="00006EF5" w:rsidRPr="00DE7CA4">
        <w:rPr>
          <w:rFonts w:ascii="Aptos" w:hAnsi="Aptos"/>
          <w:b/>
          <w:bCs/>
          <w:color w:val="C00000"/>
          <w:sz w:val="24"/>
          <w:szCs w:val="24"/>
          <w:u w:val="single"/>
        </w:rPr>
        <w:t>20</w:t>
      </w:r>
      <w:r w:rsidR="003E4076" w:rsidRPr="00DE7CA4">
        <w:rPr>
          <w:rFonts w:ascii="Aptos" w:hAnsi="Aptos"/>
          <w:b/>
          <w:bCs/>
          <w:color w:val="C00000"/>
          <w:sz w:val="24"/>
          <w:szCs w:val="24"/>
          <w:u w:val="single"/>
        </w:rPr>
        <w:t>25</w:t>
      </w:r>
      <w:r w:rsidR="003E4076" w:rsidRPr="00E808E4">
        <w:rPr>
          <w:rFonts w:ascii="Aptos" w:hAnsi="Aptos"/>
          <w:sz w:val="24"/>
          <w:szCs w:val="24"/>
          <w:u w:val="single"/>
        </w:rPr>
        <w:t xml:space="preserve"> </w:t>
      </w:r>
      <w:r w:rsidR="008F5781" w:rsidRPr="00E808E4">
        <w:rPr>
          <w:rFonts w:ascii="Aptos" w:hAnsi="Aptos"/>
          <w:sz w:val="24"/>
          <w:szCs w:val="24"/>
          <w:u w:val="single"/>
        </w:rPr>
        <w:t xml:space="preserve">unitamente al certificato medico </w:t>
      </w:r>
      <w:r w:rsidRPr="00E808E4">
        <w:rPr>
          <w:rFonts w:ascii="Aptos" w:hAnsi="Aptos"/>
          <w:sz w:val="24"/>
          <w:szCs w:val="24"/>
          <w:u w:val="single"/>
        </w:rPr>
        <w:t>a:</w:t>
      </w:r>
      <w:r w:rsidR="008F5781" w:rsidRPr="00E808E4">
        <w:rPr>
          <w:rFonts w:ascii="Aptos" w:hAnsi="Aptos"/>
          <w:sz w:val="24"/>
          <w:szCs w:val="24"/>
          <w:u w:val="single"/>
        </w:rPr>
        <w:t xml:space="preserve"> </w:t>
      </w:r>
    </w:p>
    <w:p w:rsidR="008F5781" w:rsidRDefault="00487747" w:rsidP="00DE7CA4">
      <w:pPr>
        <w:tabs>
          <w:tab w:val="left" w:pos="4962"/>
        </w:tabs>
        <w:spacing w:line="480" w:lineRule="auto"/>
        <w:rPr>
          <w:rFonts w:ascii="Aptos" w:hAnsi="Aptos"/>
          <w:sz w:val="24"/>
          <w:szCs w:val="24"/>
          <w:u w:val="single"/>
        </w:rPr>
      </w:pPr>
      <w:hyperlink r:id="rId8" w:history="1">
        <w:r w:rsidRPr="00E808E4">
          <w:rPr>
            <w:rStyle w:val="Collegamentoipertestuale"/>
            <w:rFonts w:ascii="Aptos" w:hAnsi="Aptos"/>
            <w:sz w:val="24"/>
            <w:szCs w:val="24"/>
          </w:rPr>
          <w:t>fitet-comunicazione@fitet.org</w:t>
        </w:r>
      </w:hyperlink>
      <w:r w:rsidRPr="00E808E4">
        <w:rPr>
          <w:rFonts w:ascii="Aptos" w:hAnsi="Aptos"/>
          <w:sz w:val="24"/>
          <w:szCs w:val="24"/>
          <w:u w:val="single"/>
        </w:rPr>
        <w:t xml:space="preserve"> </w:t>
      </w:r>
    </w:p>
    <w:p w:rsidR="00816811" w:rsidRPr="00816811" w:rsidRDefault="00816811" w:rsidP="00816811">
      <w:pPr>
        <w:tabs>
          <w:tab w:val="left" w:pos="4962"/>
        </w:tabs>
        <w:spacing w:before="60" w:line="480" w:lineRule="auto"/>
        <w:rPr>
          <w:rFonts w:ascii="Aptos" w:hAnsi="Aptos"/>
          <w:i/>
          <w:iCs/>
        </w:rPr>
      </w:pPr>
    </w:p>
    <w:sectPr w:rsidR="00816811" w:rsidRPr="00816811" w:rsidSect="00E808E4">
      <w:headerReference w:type="default" r:id="rId9"/>
      <w:footerReference w:type="even" r:id="rId10"/>
      <w:pgSz w:w="11907" w:h="16840"/>
      <w:pgMar w:top="567" w:right="567" w:bottom="624" w:left="567" w:header="720" w:footer="720" w:gutter="0"/>
      <w:paperSrc w:first="1" w:other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87A9C" w:rsidRDefault="00587A9C">
      <w:r>
        <w:separator/>
      </w:r>
    </w:p>
  </w:endnote>
  <w:endnote w:type="continuationSeparator" w:id="0">
    <w:p w:rsidR="00587A9C" w:rsidRDefault="00587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glish157 BT">
    <w:altName w:val="Calibri"/>
    <w:charset w:val="00"/>
    <w:family w:val="script"/>
    <w:pitch w:val="variable"/>
    <w:sig w:usb0="800000AF" w:usb1="1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eleyAndanteUS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8386E" w:rsidRDefault="0048386E" w:rsidP="00DC779A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8386E" w:rsidRDefault="0048386E" w:rsidP="00DC779A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87A9C" w:rsidRDefault="00587A9C">
      <w:r>
        <w:separator/>
      </w:r>
    </w:p>
  </w:footnote>
  <w:footnote w:type="continuationSeparator" w:id="0">
    <w:p w:rsidR="00587A9C" w:rsidRDefault="00587A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E7CA4" w:rsidRPr="002D28FB" w:rsidRDefault="00FB78EF" w:rsidP="00DE7CA4">
    <w:pPr>
      <w:pStyle w:val="Didascalia"/>
      <w:framePr w:w="0" w:hRule="auto" w:hSpace="0" w:wrap="auto" w:vAnchor="margin" w:hAnchor="text" w:xAlign="left" w:yAlign="inline"/>
      <w:ind w:left="-567" w:right="-567"/>
      <w:rPr>
        <w:rFonts w:ascii="Calibri" w:hAnsi="Calibri"/>
      </w:rPr>
    </w:pPr>
    <w:r>
      <w:rPr>
        <w:noProof/>
        <w:color w:val="0000FF"/>
      </w:rPr>
      <w:drawing>
        <wp:inline distT="0" distB="0" distL="0" distR="0">
          <wp:extent cx="480060" cy="807720"/>
          <wp:effectExtent l="0" t="0" r="0" b="0"/>
          <wp:docPr id="1" name="Immagin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06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E7CA4">
      <w:t xml:space="preserve">      </w:t>
    </w:r>
    <w:r w:rsidR="00DE7CA4">
      <w:tab/>
    </w:r>
    <w:r w:rsidR="00DE7CA4">
      <w:tab/>
    </w:r>
    <w:r w:rsidRPr="00DE7CA4">
      <w:rPr>
        <w:rFonts w:ascii="Arial" w:hAnsi="Arial" w:cs="Arial"/>
        <w:b/>
        <w:i/>
        <w:noProof/>
        <w:position w:val="-54"/>
        <w:sz w:val="56"/>
        <w:szCs w:val="56"/>
      </w:rPr>
      <w:drawing>
        <wp:inline distT="0" distB="0" distL="0" distR="0">
          <wp:extent cx="1828800" cy="184404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84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E7CA4">
      <w:rPr>
        <w:rFonts w:ascii="Arial" w:hAnsi="Arial" w:cs="Arial"/>
        <w:b/>
        <w:i/>
        <w:sz w:val="56"/>
        <w:szCs w:val="56"/>
      </w:rPr>
      <w:tab/>
    </w:r>
    <w:r w:rsidR="00DE7CA4">
      <w:rPr>
        <w:rFonts w:ascii="Arial" w:hAnsi="Arial" w:cs="Arial"/>
        <w:b/>
        <w:i/>
        <w:sz w:val="56"/>
        <w:szCs w:val="56"/>
      </w:rPr>
      <w:tab/>
      <w:t xml:space="preserve">   </w:t>
    </w:r>
    <w:r>
      <w:rPr>
        <w:rFonts w:ascii="Cambria" w:hAnsi="Cambria"/>
        <w:noProof/>
        <w:spacing w:val="0"/>
      </w:rPr>
      <w:drawing>
        <wp:inline distT="0" distB="0" distL="0" distR="0">
          <wp:extent cx="815340" cy="594360"/>
          <wp:effectExtent l="0" t="0" r="0" b="0"/>
          <wp:docPr id="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34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E7CA4" w:rsidRDefault="00DE7CA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604EEAE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A45ACE"/>
    <w:multiLevelType w:val="hybridMultilevel"/>
    <w:tmpl w:val="B79EB48E"/>
    <w:lvl w:ilvl="0" w:tplc="C8E8E6D2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2" w15:restartNumberingAfterBreak="0">
    <w:nsid w:val="14C46574"/>
    <w:multiLevelType w:val="hybridMultilevel"/>
    <w:tmpl w:val="A74C8334"/>
    <w:lvl w:ilvl="0" w:tplc="0410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8785C87"/>
    <w:multiLevelType w:val="hybridMultilevel"/>
    <w:tmpl w:val="C770C56E"/>
    <w:lvl w:ilvl="0" w:tplc="A53C5882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B1325A22">
      <w:start w:val="1"/>
      <w:numFmt w:val="bullet"/>
      <w:lvlText w:val="-"/>
      <w:lvlJc w:val="left"/>
      <w:pPr>
        <w:tabs>
          <w:tab w:val="num" w:pos="2498"/>
        </w:tabs>
        <w:ind w:left="2498" w:hanging="360"/>
      </w:pPr>
      <w:rPr>
        <w:rFonts w:ascii="Times New Roman" w:eastAsia="Times New Roman" w:hAnsi="Times New Roman" w:cs="Times New Roman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4" w15:restartNumberingAfterBreak="0">
    <w:nsid w:val="1B24656B"/>
    <w:multiLevelType w:val="hybridMultilevel"/>
    <w:tmpl w:val="B510C00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E0C56A4"/>
    <w:multiLevelType w:val="hybridMultilevel"/>
    <w:tmpl w:val="E778941A"/>
    <w:lvl w:ilvl="0" w:tplc="42809E78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6" w15:restartNumberingAfterBreak="0">
    <w:nsid w:val="1F745E26"/>
    <w:multiLevelType w:val="hybridMultilevel"/>
    <w:tmpl w:val="09ECFADC"/>
    <w:lvl w:ilvl="0" w:tplc="2FCACB68">
      <w:start w:val="2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002AA6"/>
    <w:multiLevelType w:val="hybridMultilevel"/>
    <w:tmpl w:val="9462E9B2"/>
    <w:lvl w:ilvl="0" w:tplc="04100001">
      <w:start w:val="1"/>
      <w:numFmt w:val="bullet"/>
      <w:lvlText w:val=""/>
      <w:lvlJc w:val="left"/>
      <w:pPr>
        <w:tabs>
          <w:tab w:val="num" w:pos="3130"/>
        </w:tabs>
        <w:ind w:left="313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3850"/>
        </w:tabs>
        <w:ind w:left="38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4570"/>
        </w:tabs>
        <w:ind w:left="45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5290"/>
        </w:tabs>
        <w:ind w:left="52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6010"/>
        </w:tabs>
        <w:ind w:left="60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6730"/>
        </w:tabs>
        <w:ind w:left="67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7450"/>
        </w:tabs>
        <w:ind w:left="74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8170"/>
        </w:tabs>
        <w:ind w:left="81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8890"/>
        </w:tabs>
        <w:ind w:left="8890" w:hanging="360"/>
      </w:pPr>
      <w:rPr>
        <w:rFonts w:ascii="Wingdings" w:hAnsi="Wingdings" w:hint="default"/>
      </w:rPr>
    </w:lvl>
  </w:abstractNum>
  <w:abstractNum w:abstractNumId="8" w15:restartNumberingAfterBreak="0">
    <w:nsid w:val="316C48FD"/>
    <w:multiLevelType w:val="hybridMultilevel"/>
    <w:tmpl w:val="F9328F6C"/>
    <w:lvl w:ilvl="0" w:tplc="230A9E6E">
      <w:start w:val="2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9" w15:restartNumberingAfterBreak="0">
    <w:nsid w:val="47CE7FD4"/>
    <w:multiLevelType w:val="hybridMultilevel"/>
    <w:tmpl w:val="A94668A8"/>
    <w:lvl w:ilvl="0" w:tplc="A2D06D04">
      <w:numFmt w:val="bullet"/>
      <w:lvlText w:val="-"/>
      <w:lvlJc w:val="left"/>
      <w:pPr>
        <w:tabs>
          <w:tab w:val="num" w:pos="2123"/>
        </w:tabs>
        <w:ind w:left="2123" w:hanging="705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</w:abstractNum>
  <w:abstractNum w:abstractNumId="10" w15:restartNumberingAfterBreak="0">
    <w:nsid w:val="483859D6"/>
    <w:multiLevelType w:val="hybridMultilevel"/>
    <w:tmpl w:val="1B060B7E"/>
    <w:lvl w:ilvl="0" w:tplc="B492F404">
      <w:start w:val="1"/>
      <w:numFmt w:val="decimal"/>
      <w:lvlText w:val="%1."/>
      <w:lvlJc w:val="left"/>
      <w:pPr>
        <w:tabs>
          <w:tab w:val="num" w:pos="2836"/>
        </w:tabs>
        <w:ind w:left="2836" w:hanging="1560"/>
      </w:pPr>
      <w:rPr>
        <w:rFonts w:hint="default"/>
      </w:rPr>
    </w:lvl>
    <w:lvl w:ilvl="1" w:tplc="202ECDF8">
      <w:start w:val="1"/>
      <w:numFmt w:val="bullet"/>
      <w:lvlText w:val="-"/>
      <w:lvlJc w:val="left"/>
      <w:pPr>
        <w:tabs>
          <w:tab w:val="num" w:pos="2356"/>
        </w:tabs>
        <w:ind w:left="2356" w:hanging="360"/>
      </w:pPr>
      <w:rPr>
        <w:rFonts w:ascii="Times New Roman" w:eastAsia="Times New Roman" w:hAnsi="Times New Roman" w:cs="Times New Roman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3076"/>
        </w:tabs>
        <w:ind w:left="307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796"/>
        </w:tabs>
        <w:ind w:left="379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516"/>
        </w:tabs>
        <w:ind w:left="451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236"/>
        </w:tabs>
        <w:ind w:left="523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956"/>
        </w:tabs>
        <w:ind w:left="595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676"/>
        </w:tabs>
        <w:ind w:left="667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396"/>
        </w:tabs>
        <w:ind w:left="7396" w:hanging="180"/>
      </w:pPr>
    </w:lvl>
  </w:abstractNum>
  <w:abstractNum w:abstractNumId="11" w15:restartNumberingAfterBreak="0">
    <w:nsid w:val="561C4378"/>
    <w:multiLevelType w:val="hybridMultilevel"/>
    <w:tmpl w:val="28B89EC4"/>
    <w:lvl w:ilvl="0" w:tplc="04100001">
      <w:start w:val="1"/>
      <w:numFmt w:val="bullet"/>
      <w:lvlText w:val=""/>
      <w:lvlJc w:val="left"/>
      <w:pPr>
        <w:tabs>
          <w:tab w:val="num" w:pos="2705"/>
        </w:tabs>
        <w:ind w:left="270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3425"/>
        </w:tabs>
        <w:ind w:left="34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4145"/>
        </w:tabs>
        <w:ind w:left="41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865"/>
        </w:tabs>
        <w:ind w:left="48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5585"/>
        </w:tabs>
        <w:ind w:left="55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6305"/>
        </w:tabs>
        <w:ind w:left="63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7025"/>
        </w:tabs>
        <w:ind w:left="70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745"/>
        </w:tabs>
        <w:ind w:left="77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8465"/>
        </w:tabs>
        <w:ind w:left="8465" w:hanging="360"/>
      </w:pPr>
      <w:rPr>
        <w:rFonts w:ascii="Wingdings" w:hAnsi="Wingdings" w:hint="default"/>
      </w:rPr>
    </w:lvl>
  </w:abstractNum>
  <w:abstractNum w:abstractNumId="12" w15:restartNumberingAfterBreak="0">
    <w:nsid w:val="5FB01ED6"/>
    <w:multiLevelType w:val="hybridMultilevel"/>
    <w:tmpl w:val="798EA8B6"/>
    <w:lvl w:ilvl="0" w:tplc="0410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 w16cid:durableId="1828589478">
    <w:abstractNumId w:val="1"/>
  </w:num>
  <w:num w:numId="2" w16cid:durableId="52509488">
    <w:abstractNumId w:val="5"/>
  </w:num>
  <w:num w:numId="3" w16cid:durableId="1788428079">
    <w:abstractNumId w:val="7"/>
  </w:num>
  <w:num w:numId="4" w16cid:durableId="851257353">
    <w:abstractNumId w:val="12"/>
  </w:num>
  <w:num w:numId="5" w16cid:durableId="565847908">
    <w:abstractNumId w:val="2"/>
  </w:num>
  <w:num w:numId="6" w16cid:durableId="1890649206">
    <w:abstractNumId w:val="11"/>
  </w:num>
  <w:num w:numId="7" w16cid:durableId="1384913387">
    <w:abstractNumId w:val="8"/>
  </w:num>
  <w:num w:numId="8" w16cid:durableId="1909992559">
    <w:abstractNumId w:val="3"/>
  </w:num>
  <w:num w:numId="9" w16cid:durableId="1574926518">
    <w:abstractNumId w:val="10"/>
  </w:num>
  <w:num w:numId="10" w16cid:durableId="699283803">
    <w:abstractNumId w:val="9"/>
  </w:num>
  <w:num w:numId="11" w16cid:durableId="435906656">
    <w:abstractNumId w:val="4"/>
  </w:num>
  <w:num w:numId="12" w16cid:durableId="2065908334">
    <w:abstractNumId w:val="6"/>
  </w:num>
  <w:num w:numId="13" w16cid:durableId="6942313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2F2"/>
    <w:rsid w:val="000037E5"/>
    <w:rsid w:val="000043B3"/>
    <w:rsid w:val="00006EF5"/>
    <w:rsid w:val="00010671"/>
    <w:rsid w:val="00010753"/>
    <w:rsid w:val="000116DF"/>
    <w:rsid w:val="00011A5F"/>
    <w:rsid w:val="000124B2"/>
    <w:rsid w:val="00014B8D"/>
    <w:rsid w:val="00015748"/>
    <w:rsid w:val="000209DA"/>
    <w:rsid w:val="0002178F"/>
    <w:rsid w:val="000229DD"/>
    <w:rsid w:val="00034DA8"/>
    <w:rsid w:val="00035EAC"/>
    <w:rsid w:val="00060E90"/>
    <w:rsid w:val="000615CB"/>
    <w:rsid w:val="00061C37"/>
    <w:rsid w:val="00061DE8"/>
    <w:rsid w:val="000633BF"/>
    <w:rsid w:val="000761EB"/>
    <w:rsid w:val="000763EC"/>
    <w:rsid w:val="00076AC0"/>
    <w:rsid w:val="000A17CD"/>
    <w:rsid w:val="000B568C"/>
    <w:rsid w:val="000D0BBB"/>
    <w:rsid w:val="000E1A3F"/>
    <w:rsid w:val="000E4B3E"/>
    <w:rsid w:val="000E4B48"/>
    <w:rsid w:val="000F0C01"/>
    <w:rsid w:val="000F7ACE"/>
    <w:rsid w:val="00101AAB"/>
    <w:rsid w:val="001035DB"/>
    <w:rsid w:val="00144A3A"/>
    <w:rsid w:val="001505CB"/>
    <w:rsid w:val="001609A8"/>
    <w:rsid w:val="00162EA7"/>
    <w:rsid w:val="001762D9"/>
    <w:rsid w:val="00177837"/>
    <w:rsid w:val="001839D3"/>
    <w:rsid w:val="00194186"/>
    <w:rsid w:val="001A3C65"/>
    <w:rsid w:val="001B22FE"/>
    <w:rsid w:val="001C639E"/>
    <w:rsid w:val="001D2CB1"/>
    <w:rsid w:val="001E61A7"/>
    <w:rsid w:val="001F510E"/>
    <w:rsid w:val="001F70CB"/>
    <w:rsid w:val="00212D9A"/>
    <w:rsid w:val="00221AA1"/>
    <w:rsid w:val="002232F2"/>
    <w:rsid w:val="002234CB"/>
    <w:rsid w:val="00223894"/>
    <w:rsid w:val="00224B0D"/>
    <w:rsid w:val="00243F87"/>
    <w:rsid w:val="00255EE8"/>
    <w:rsid w:val="002620EE"/>
    <w:rsid w:val="0026679B"/>
    <w:rsid w:val="00281E74"/>
    <w:rsid w:val="00283CB3"/>
    <w:rsid w:val="002914CB"/>
    <w:rsid w:val="00296CE9"/>
    <w:rsid w:val="0029793A"/>
    <w:rsid w:val="002D28FB"/>
    <w:rsid w:val="002E149B"/>
    <w:rsid w:val="002E4A23"/>
    <w:rsid w:val="0030132B"/>
    <w:rsid w:val="0030241B"/>
    <w:rsid w:val="0030405C"/>
    <w:rsid w:val="00312CE2"/>
    <w:rsid w:val="00314FAA"/>
    <w:rsid w:val="00321EF8"/>
    <w:rsid w:val="00323FBD"/>
    <w:rsid w:val="003372CF"/>
    <w:rsid w:val="0034025D"/>
    <w:rsid w:val="00342589"/>
    <w:rsid w:val="00342ADE"/>
    <w:rsid w:val="003558D5"/>
    <w:rsid w:val="00376523"/>
    <w:rsid w:val="00383AAD"/>
    <w:rsid w:val="00385DCE"/>
    <w:rsid w:val="003A68F1"/>
    <w:rsid w:val="003B06A3"/>
    <w:rsid w:val="003B1B4B"/>
    <w:rsid w:val="003C78C1"/>
    <w:rsid w:val="003D2ECF"/>
    <w:rsid w:val="003D72F7"/>
    <w:rsid w:val="003E4076"/>
    <w:rsid w:val="003E6226"/>
    <w:rsid w:val="00416EF9"/>
    <w:rsid w:val="00422D72"/>
    <w:rsid w:val="00424CB0"/>
    <w:rsid w:val="00430231"/>
    <w:rsid w:val="00430316"/>
    <w:rsid w:val="00437767"/>
    <w:rsid w:val="0044223F"/>
    <w:rsid w:val="00442C24"/>
    <w:rsid w:val="00450F43"/>
    <w:rsid w:val="00451E28"/>
    <w:rsid w:val="00452F20"/>
    <w:rsid w:val="0045440F"/>
    <w:rsid w:val="00481A2A"/>
    <w:rsid w:val="0048386E"/>
    <w:rsid w:val="0048422D"/>
    <w:rsid w:val="00487747"/>
    <w:rsid w:val="0049080F"/>
    <w:rsid w:val="00495E50"/>
    <w:rsid w:val="00497DC7"/>
    <w:rsid w:val="004A2C55"/>
    <w:rsid w:val="004B7633"/>
    <w:rsid w:val="004B7E9B"/>
    <w:rsid w:val="004C076F"/>
    <w:rsid w:val="004D4C29"/>
    <w:rsid w:val="004F568A"/>
    <w:rsid w:val="00502B64"/>
    <w:rsid w:val="005146DD"/>
    <w:rsid w:val="005367A7"/>
    <w:rsid w:val="00580E3E"/>
    <w:rsid w:val="00581BD9"/>
    <w:rsid w:val="00587A9C"/>
    <w:rsid w:val="0059558C"/>
    <w:rsid w:val="00596F25"/>
    <w:rsid w:val="005A067E"/>
    <w:rsid w:val="005A0FC5"/>
    <w:rsid w:val="005A1329"/>
    <w:rsid w:val="005A7AE0"/>
    <w:rsid w:val="005B0540"/>
    <w:rsid w:val="005B163F"/>
    <w:rsid w:val="005D5DA9"/>
    <w:rsid w:val="00602A4E"/>
    <w:rsid w:val="0061437E"/>
    <w:rsid w:val="00616FF8"/>
    <w:rsid w:val="00623C7B"/>
    <w:rsid w:val="00624ABF"/>
    <w:rsid w:val="00627864"/>
    <w:rsid w:val="00652A99"/>
    <w:rsid w:val="00653FCD"/>
    <w:rsid w:val="00656272"/>
    <w:rsid w:val="00656C95"/>
    <w:rsid w:val="006600EF"/>
    <w:rsid w:val="00667071"/>
    <w:rsid w:val="00667EA7"/>
    <w:rsid w:val="006724B3"/>
    <w:rsid w:val="006734C0"/>
    <w:rsid w:val="006945E1"/>
    <w:rsid w:val="006A2735"/>
    <w:rsid w:val="006A5C3C"/>
    <w:rsid w:val="006B104C"/>
    <w:rsid w:val="006B37B6"/>
    <w:rsid w:val="006B5439"/>
    <w:rsid w:val="006C32FD"/>
    <w:rsid w:val="006D1152"/>
    <w:rsid w:val="006D4430"/>
    <w:rsid w:val="006E4670"/>
    <w:rsid w:val="006E5797"/>
    <w:rsid w:val="006E689E"/>
    <w:rsid w:val="006F1F25"/>
    <w:rsid w:val="006F3352"/>
    <w:rsid w:val="00711A8E"/>
    <w:rsid w:val="00732017"/>
    <w:rsid w:val="007612BC"/>
    <w:rsid w:val="00762A93"/>
    <w:rsid w:val="00763E16"/>
    <w:rsid w:val="00771319"/>
    <w:rsid w:val="00780F12"/>
    <w:rsid w:val="00794B64"/>
    <w:rsid w:val="007A0126"/>
    <w:rsid w:val="007A31CD"/>
    <w:rsid w:val="007A5566"/>
    <w:rsid w:val="007B33E8"/>
    <w:rsid w:val="007C1354"/>
    <w:rsid w:val="007D185A"/>
    <w:rsid w:val="007D2CA2"/>
    <w:rsid w:val="007D4406"/>
    <w:rsid w:val="007E4768"/>
    <w:rsid w:val="007E492D"/>
    <w:rsid w:val="007F09BB"/>
    <w:rsid w:val="00805415"/>
    <w:rsid w:val="00807C84"/>
    <w:rsid w:val="0081104C"/>
    <w:rsid w:val="00816811"/>
    <w:rsid w:val="008234BD"/>
    <w:rsid w:val="00830FF0"/>
    <w:rsid w:val="00841B08"/>
    <w:rsid w:val="00856F90"/>
    <w:rsid w:val="00867E2E"/>
    <w:rsid w:val="00870CAB"/>
    <w:rsid w:val="00871215"/>
    <w:rsid w:val="00882964"/>
    <w:rsid w:val="008B601C"/>
    <w:rsid w:val="008B66A9"/>
    <w:rsid w:val="008C38C2"/>
    <w:rsid w:val="008C4129"/>
    <w:rsid w:val="008C76FB"/>
    <w:rsid w:val="008D4F73"/>
    <w:rsid w:val="008E0CBF"/>
    <w:rsid w:val="008E2FED"/>
    <w:rsid w:val="008E6714"/>
    <w:rsid w:val="008F014D"/>
    <w:rsid w:val="008F4EF3"/>
    <w:rsid w:val="008F5781"/>
    <w:rsid w:val="009045C3"/>
    <w:rsid w:val="0090491F"/>
    <w:rsid w:val="00905A9C"/>
    <w:rsid w:val="00920161"/>
    <w:rsid w:val="00927DE3"/>
    <w:rsid w:val="00950F9C"/>
    <w:rsid w:val="009664E3"/>
    <w:rsid w:val="009B561A"/>
    <w:rsid w:val="009D1FFC"/>
    <w:rsid w:val="009D6C60"/>
    <w:rsid w:val="009E0428"/>
    <w:rsid w:val="009E3800"/>
    <w:rsid w:val="009F12E1"/>
    <w:rsid w:val="00A23790"/>
    <w:rsid w:val="00A24B7E"/>
    <w:rsid w:val="00A277ED"/>
    <w:rsid w:val="00A306CC"/>
    <w:rsid w:val="00A33BF8"/>
    <w:rsid w:val="00A73F4A"/>
    <w:rsid w:val="00A857AA"/>
    <w:rsid w:val="00A90827"/>
    <w:rsid w:val="00A90EE2"/>
    <w:rsid w:val="00A964EE"/>
    <w:rsid w:val="00AA46F8"/>
    <w:rsid w:val="00AB2474"/>
    <w:rsid w:val="00AB55B4"/>
    <w:rsid w:val="00AB5B04"/>
    <w:rsid w:val="00AE0F7A"/>
    <w:rsid w:val="00AF0968"/>
    <w:rsid w:val="00B0017D"/>
    <w:rsid w:val="00B01EEA"/>
    <w:rsid w:val="00B04682"/>
    <w:rsid w:val="00B112D0"/>
    <w:rsid w:val="00B157B1"/>
    <w:rsid w:val="00B159EB"/>
    <w:rsid w:val="00B5206F"/>
    <w:rsid w:val="00B535E4"/>
    <w:rsid w:val="00B60E6E"/>
    <w:rsid w:val="00B67984"/>
    <w:rsid w:val="00B70937"/>
    <w:rsid w:val="00B85CC4"/>
    <w:rsid w:val="00B85FD0"/>
    <w:rsid w:val="00BA6EAA"/>
    <w:rsid w:val="00BB0568"/>
    <w:rsid w:val="00BB4471"/>
    <w:rsid w:val="00BB493F"/>
    <w:rsid w:val="00BC484B"/>
    <w:rsid w:val="00BC6043"/>
    <w:rsid w:val="00BC649D"/>
    <w:rsid w:val="00BD0EF9"/>
    <w:rsid w:val="00BE25D1"/>
    <w:rsid w:val="00BF2314"/>
    <w:rsid w:val="00BF6F38"/>
    <w:rsid w:val="00C01C58"/>
    <w:rsid w:val="00C034C9"/>
    <w:rsid w:val="00C4577D"/>
    <w:rsid w:val="00C55EFE"/>
    <w:rsid w:val="00C57382"/>
    <w:rsid w:val="00C5766A"/>
    <w:rsid w:val="00C6118C"/>
    <w:rsid w:val="00C71FB4"/>
    <w:rsid w:val="00C76847"/>
    <w:rsid w:val="00CA3903"/>
    <w:rsid w:val="00CA6028"/>
    <w:rsid w:val="00CB24B7"/>
    <w:rsid w:val="00CC069B"/>
    <w:rsid w:val="00CD3A9C"/>
    <w:rsid w:val="00CD3E13"/>
    <w:rsid w:val="00CE3D7F"/>
    <w:rsid w:val="00CE44D3"/>
    <w:rsid w:val="00CF621E"/>
    <w:rsid w:val="00CF6EF1"/>
    <w:rsid w:val="00D010B0"/>
    <w:rsid w:val="00D10DDF"/>
    <w:rsid w:val="00D16AA9"/>
    <w:rsid w:val="00D202D9"/>
    <w:rsid w:val="00D251E3"/>
    <w:rsid w:val="00D41253"/>
    <w:rsid w:val="00D43725"/>
    <w:rsid w:val="00D44C30"/>
    <w:rsid w:val="00D45465"/>
    <w:rsid w:val="00D50A4C"/>
    <w:rsid w:val="00D60341"/>
    <w:rsid w:val="00D610AE"/>
    <w:rsid w:val="00D66235"/>
    <w:rsid w:val="00D77A02"/>
    <w:rsid w:val="00D80695"/>
    <w:rsid w:val="00D812A5"/>
    <w:rsid w:val="00D82054"/>
    <w:rsid w:val="00D87371"/>
    <w:rsid w:val="00D91DBD"/>
    <w:rsid w:val="00DB15A9"/>
    <w:rsid w:val="00DB15C3"/>
    <w:rsid w:val="00DC0D76"/>
    <w:rsid w:val="00DC7729"/>
    <w:rsid w:val="00DC779A"/>
    <w:rsid w:val="00DE7CA4"/>
    <w:rsid w:val="00DF751C"/>
    <w:rsid w:val="00DF7525"/>
    <w:rsid w:val="00E10813"/>
    <w:rsid w:val="00E113EE"/>
    <w:rsid w:val="00E11BCC"/>
    <w:rsid w:val="00E14925"/>
    <w:rsid w:val="00E1691A"/>
    <w:rsid w:val="00E30DD7"/>
    <w:rsid w:val="00E34A07"/>
    <w:rsid w:val="00E36BA8"/>
    <w:rsid w:val="00E400F5"/>
    <w:rsid w:val="00E449E7"/>
    <w:rsid w:val="00E570D9"/>
    <w:rsid w:val="00E647C5"/>
    <w:rsid w:val="00E70B28"/>
    <w:rsid w:val="00E738D3"/>
    <w:rsid w:val="00E74999"/>
    <w:rsid w:val="00E808E4"/>
    <w:rsid w:val="00E8631F"/>
    <w:rsid w:val="00E87C53"/>
    <w:rsid w:val="00E972A7"/>
    <w:rsid w:val="00EA4801"/>
    <w:rsid w:val="00EA73F9"/>
    <w:rsid w:val="00EC3187"/>
    <w:rsid w:val="00EC43BE"/>
    <w:rsid w:val="00EC68EF"/>
    <w:rsid w:val="00ED1B56"/>
    <w:rsid w:val="00EE253D"/>
    <w:rsid w:val="00EE2564"/>
    <w:rsid w:val="00F205BB"/>
    <w:rsid w:val="00F252D4"/>
    <w:rsid w:val="00F45BC5"/>
    <w:rsid w:val="00F50430"/>
    <w:rsid w:val="00F55663"/>
    <w:rsid w:val="00F71E11"/>
    <w:rsid w:val="00F72ABA"/>
    <w:rsid w:val="00F767A3"/>
    <w:rsid w:val="00F862E5"/>
    <w:rsid w:val="00FA5155"/>
    <w:rsid w:val="00FA768E"/>
    <w:rsid w:val="00FB0920"/>
    <w:rsid w:val="00FB739D"/>
    <w:rsid w:val="00FB78EF"/>
    <w:rsid w:val="00FD7BE3"/>
    <w:rsid w:val="00FE14B5"/>
    <w:rsid w:val="00FE15D5"/>
    <w:rsid w:val="00FE5977"/>
    <w:rsid w:val="00FE6CAF"/>
    <w:rsid w:val="00FE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  <w15:chartTrackingRefBased/>
  <w15:docId w15:val="{DF9CA700-50FE-46E8-8F9A-E9891098D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808E4"/>
    <w:pPr>
      <w:overflowPunct w:val="0"/>
      <w:autoSpaceDE w:val="0"/>
      <w:autoSpaceDN w:val="0"/>
      <w:adjustRightInd w:val="0"/>
      <w:textAlignment w:val="baseline"/>
    </w:pPr>
  </w:style>
  <w:style w:type="paragraph" w:styleId="Titolo1">
    <w:name w:val="heading 1"/>
    <w:basedOn w:val="Normale"/>
    <w:next w:val="Normale"/>
    <w:qFormat/>
    <w:pPr>
      <w:keepNext/>
      <w:ind w:right="-1"/>
      <w:jc w:val="both"/>
      <w:outlineLvl w:val="0"/>
    </w:pPr>
    <w:rPr>
      <w:rFonts w:ascii="English157 BT" w:hAnsi="English157 BT"/>
      <w:b/>
      <w:sz w:val="32"/>
    </w:rPr>
  </w:style>
  <w:style w:type="paragraph" w:styleId="Titolo2">
    <w:name w:val="heading 2"/>
    <w:basedOn w:val="Normale"/>
    <w:next w:val="Normale"/>
    <w:qFormat/>
    <w:pPr>
      <w:keepNext/>
      <w:ind w:right="566"/>
      <w:jc w:val="both"/>
      <w:outlineLvl w:val="1"/>
    </w:pPr>
    <w:rPr>
      <w:sz w:val="24"/>
    </w:rPr>
  </w:style>
  <w:style w:type="paragraph" w:styleId="Titolo3">
    <w:name w:val="heading 3"/>
    <w:basedOn w:val="Normale"/>
    <w:next w:val="Normale"/>
    <w:qFormat/>
    <w:pPr>
      <w:keepNext/>
      <w:ind w:left="5529" w:right="567" w:hanging="567"/>
      <w:jc w:val="center"/>
      <w:outlineLvl w:val="2"/>
    </w:pPr>
    <w:rPr>
      <w:sz w:val="28"/>
      <w:szCs w:val="32"/>
    </w:rPr>
  </w:style>
  <w:style w:type="paragraph" w:styleId="Titolo4">
    <w:name w:val="heading 4"/>
    <w:basedOn w:val="Normale"/>
    <w:next w:val="Normale"/>
    <w:qFormat/>
    <w:pPr>
      <w:keepNext/>
      <w:ind w:left="5529" w:right="567" w:hanging="709"/>
      <w:jc w:val="center"/>
      <w:outlineLvl w:val="3"/>
    </w:pPr>
    <w:rPr>
      <w:sz w:val="28"/>
      <w:szCs w:val="32"/>
    </w:rPr>
  </w:style>
  <w:style w:type="paragraph" w:styleId="Titolo5">
    <w:name w:val="heading 5"/>
    <w:basedOn w:val="Normale"/>
    <w:next w:val="Normale"/>
    <w:qFormat/>
    <w:pPr>
      <w:keepNext/>
      <w:ind w:left="4678" w:right="283"/>
      <w:jc w:val="center"/>
      <w:outlineLvl w:val="4"/>
    </w:pPr>
    <w:rPr>
      <w:i/>
      <w:iCs/>
      <w:sz w:val="24"/>
      <w:szCs w:val="28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Intestazione">
    <w:name w:val="header"/>
    <w:basedOn w:val="Normale"/>
    <w:pPr>
      <w:tabs>
        <w:tab w:val="center" w:pos="4819"/>
        <w:tab w:val="right" w:pos="9071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Testodelblocco">
    <w:name w:val="Block Text"/>
    <w:basedOn w:val="Normale"/>
    <w:pPr>
      <w:ind w:left="1560" w:right="567" w:hanging="1560"/>
      <w:jc w:val="both"/>
    </w:pPr>
    <w:rPr>
      <w:b/>
      <w:bCs/>
      <w:sz w:val="24"/>
      <w:szCs w:val="28"/>
    </w:rPr>
  </w:style>
  <w:style w:type="paragraph" w:styleId="Didascalia">
    <w:name w:val="caption"/>
    <w:basedOn w:val="Normale"/>
    <w:next w:val="Normale"/>
    <w:qFormat/>
    <w:rsid w:val="005B163F"/>
    <w:pPr>
      <w:framePr w:w="4751" w:h="1680" w:hSpace="141" w:wrap="around" w:vAnchor="text" w:hAnchor="page" w:x="576" w:y="70"/>
      <w:overflowPunct/>
      <w:autoSpaceDE/>
      <w:autoSpaceDN/>
      <w:adjustRightInd/>
      <w:ind w:right="283"/>
      <w:jc w:val="center"/>
      <w:textAlignment w:val="auto"/>
    </w:pPr>
    <w:rPr>
      <w:rFonts w:ascii="SheleyAndanteUS" w:hAnsi="SheleyAndanteUS"/>
      <w:spacing w:val="-40"/>
      <w:sz w:val="52"/>
    </w:rPr>
  </w:style>
  <w:style w:type="table" w:styleId="Grigliatabella">
    <w:name w:val="Table Grid"/>
    <w:basedOn w:val="Tabellanormale"/>
    <w:rsid w:val="00805415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TTERA">
    <w:name w:val="LETTERA"/>
    <w:basedOn w:val="Normale"/>
    <w:rsid w:val="00732017"/>
    <w:pPr>
      <w:overflowPunct/>
      <w:autoSpaceDE/>
      <w:autoSpaceDN/>
      <w:adjustRightInd/>
      <w:ind w:left="360" w:hanging="360"/>
      <w:jc w:val="both"/>
      <w:textAlignment w:val="auto"/>
    </w:pPr>
    <w:rPr>
      <w:b/>
      <w:i/>
      <w:sz w:val="24"/>
      <w:lang w:bidi="he-IL"/>
    </w:rPr>
  </w:style>
  <w:style w:type="character" w:styleId="Numeropagina">
    <w:name w:val="page number"/>
    <w:basedOn w:val="Carpredefinitoparagrafo"/>
    <w:rsid w:val="00DC779A"/>
  </w:style>
  <w:style w:type="character" w:styleId="Collegamentoipertestuale">
    <w:name w:val="Hyperlink"/>
    <w:rsid w:val="00DB15A9"/>
    <w:rPr>
      <w:color w:val="0000FF"/>
      <w:u w:val="single"/>
    </w:rPr>
  </w:style>
  <w:style w:type="character" w:styleId="Menzionenonrisolta">
    <w:name w:val="Unresolved Mention"/>
    <w:uiPriority w:val="99"/>
    <w:semiHidden/>
    <w:unhideWhenUsed/>
    <w:rsid w:val="004877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9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3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7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tet-comunicazione@fitet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upload.wikimedia.org/wikipedia/it/e/ea/Stemma_SMD.jpg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upload.wikimedia.org/wikipedia/it/e/ea/Stemma_SMD.jpg" TargetMode="External"/><Relationship Id="rId5" Type="http://schemas.openxmlformats.org/officeDocument/2006/relationships/image" Target="media/image3.jpeg"/><Relationship Id="rId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LETTER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3B3D2F8-155F-40AF-842A-5F51FF162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LETTERA</Template>
  <TotalTime>2</TotalTime>
  <Pages>1</Pages>
  <Words>37</Words>
  <Characters>430</Characters>
  <Application>Microsoft Office Word</Application>
  <DocSecurity>0</DocSecurity>
  <Lines>11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Roma, ................... 19 ........</vt:lpstr>
    </vt:vector>
  </TitlesOfParts>
  <Company>Microsoft</Company>
  <LinksUpToDate>false</LinksUpToDate>
  <CharactersWithSpaces>458</CharactersWithSpaces>
  <SharedDoc>false</SharedDoc>
  <HLinks>
    <vt:vector size="18" baseType="variant">
      <vt:variant>
        <vt:i4>1638510</vt:i4>
      </vt:variant>
      <vt:variant>
        <vt:i4>0</vt:i4>
      </vt:variant>
      <vt:variant>
        <vt:i4>0</vt:i4>
      </vt:variant>
      <vt:variant>
        <vt:i4>5</vt:i4>
      </vt:variant>
      <vt:variant>
        <vt:lpwstr>mailto:fitet-comunicazione@fitet.org</vt:lpwstr>
      </vt:variant>
      <vt:variant>
        <vt:lpwstr/>
      </vt:variant>
      <vt:variant>
        <vt:i4>1572984</vt:i4>
      </vt:variant>
      <vt:variant>
        <vt:i4>0</vt:i4>
      </vt:variant>
      <vt:variant>
        <vt:i4>0</vt:i4>
      </vt:variant>
      <vt:variant>
        <vt:i4>5</vt:i4>
      </vt:variant>
      <vt:variant>
        <vt:lpwstr>http://upload.wikimedia.org/wikipedia/it/e/ea/Stemma_SMD.jpg</vt:lpwstr>
      </vt:variant>
      <vt:variant>
        <vt:lpwstr/>
      </vt:variant>
      <vt:variant>
        <vt:i4>1572984</vt:i4>
      </vt:variant>
      <vt:variant>
        <vt:i4>3360</vt:i4>
      </vt:variant>
      <vt:variant>
        <vt:i4>1191</vt:i4>
      </vt:variant>
      <vt:variant>
        <vt:i4>1</vt:i4>
      </vt:variant>
      <vt:variant>
        <vt:lpwstr>http://upload.wikimedia.org/wikipedia/it/e/ea/Stemma_SMD.jpg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Roma, ................... 19 ........</dc:title>
  <dc:subject/>
  <dc:creator>robh col</dc:creator>
  <cp:keywords/>
  <cp:lastModifiedBy>Ioannis Kotulas</cp:lastModifiedBy>
  <cp:revision>2</cp:revision>
  <cp:lastPrinted>2019-02-15T12:48:00Z</cp:lastPrinted>
  <dcterms:created xsi:type="dcterms:W3CDTF">2025-05-06T13:12:00Z</dcterms:created>
  <dcterms:modified xsi:type="dcterms:W3CDTF">2025-05-06T13:12:00Z</dcterms:modified>
</cp:coreProperties>
</file>